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BER-B-30024257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Gemeinsame Unterbringung Fliegerstaffel, Flugbefeuerung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Flugbefeuerung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